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3A6A23A1" w:rsidR="00B21116" w:rsidRPr="002D28DE" w:rsidRDefault="00B21116" w:rsidP="00B21116">
      <w:pPr>
        <w:pStyle w:val="Authors"/>
        <w:bidi/>
        <w:jc w:val="right"/>
        <w:rPr>
          <w:rFonts w:eastAsiaTheme="minorEastAsia" w:cs="B Nazanin"/>
          <w:sz w:val="30"/>
          <w:szCs w:val="30"/>
        </w:rPr>
      </w:pPr>
      <w:r w:rsidRPr="002D28DE">
        <w:rPr>
          <w:rFonts w:eastAsiaTheme="minorEastAsia" w:cs="B Nazanin"/>
          <w:sz w:val="30"/>
          <w:szCs w:val="30"/>
        </w:rPr>
        <w:t>Article title (Cambria (Headings) 1</w:t>
      </w:r>
      <w:r w:rsidR="002D28DE" w:rsidRPr="002D28DE">
        <w:rPr>
          <w:rFonts w:eastAsiaTheme="minorEastAsia" w:cs="B Nazanin"/>
          <w:sz w:val="30"/>
          <w:szCs w:val="30"/>
        </w:rPr>
        <w:t>5</w:t>
      </w:r>
      <w:r w:rsidRPr="002D28DE">
        <w:rPr>
          <w:rFonts w:eastAsiaTheme="minorEastAsia" w:cs="B Nazanin"/>
          <w:sz w:val="30"/>
          <w:szCs w:val="30"/>
        </w:rPr>
        <w:t xml:space="preserve">) </w:t>
      </w:r>
    </w:p>
    <w:p w14:paraId="01D1EC75" w14:textId="77777777" w:rsidR="002D28DE" w:rsidRPr="006906A1" w:rsidRDefault="002D28DE" w:rsidP="002D28DE">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p>
    <w:p w14:paraId="6D690863" w14:textId="77777777" w:rsidR="002D28DE" w:rsidRPr="006906A1" w:rsidRDefault="002D28DE" w:rsidP="002D28DE">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7173AD88" w14:textId="77777777" w:rsidR="002D28DE" w:rsidRPr="006906A1" w:rsidRDefault="002D28DE" w:rsidP="002D28DE">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7DD53D01" w14:textId="77777777" w:rsidR="002D28DE" w:rsidRPr="006906A1" w:rsidRDefault="002D28DE" w:rsidP="002D28DE">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78924047" w14:textId="77777777" w:rsidR="002D28DE" w:rsidRPr="006906A1" w:rsidRDefault="002D28DE" w:rsidP="002D28DE">
      <w:pPr>
        <w:pStyle w:val="AbstractTitle"/>
        <w:spacing w:after="120"/>
        <w:rPr>
          <w:b w:val="0"/>
          <w:bCs w:val="0"/>
          <w:rtl/>
        </w:rPr>
      </w:pPr>
    </w:p>
    <w:p w14:paraId="1DB8D9CF" w14:textId="77777777" w:rsidR="002D28DE" w:rsidRPr="006906A1" w:rsidRDefault="002D28DE" w:rsidP="002D28DE">
      <w:pPr>
        <w:pStyle w:val="AbstractTitle"/>
        <w:spacing w:after="120"/>
        <w:rPr>
          <w:sz w:val="18"/>
          <w:szCs w:val="18"/>
        </w:rPr>
      </w:pPr>
      <w:r w:rsidRPr="006906A1">
        <w:rPr>
          <w:sz w:val="18"/>
          <w:szCs w:val="18"/>
        </w:rPr>
        <w:t>Abstract</w:t>
      </w:r>
    </w:p>
    <w:p w14:paraId="578890F8" w14:textId="77777777" w:rsidR="002D28DE" w:rsidRPr="006906A1" w:rsidRDefault="002D28DE" w:rsidP="002D28D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2D2E71D5" w14:textId="77777777" w:rsidR="002D28DE" w:rsidRPr="006906A1" w:rsidRDefault="002D28DE" w:rsidP="002D28D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69D1B5E5" w14:textId="77777777" w:rsidR="002D28DE" w:rsidRPr="006906A1" w:rsidRDefault="002D28DE" w:rsidP="002D28D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2D3BF0E7" w14:textId="77777777" w:rsidR="002D28DE" w:rsidRPr="006906A1" w:rsidRDefault="002D28DE" w:rsidP="002D28D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370BD421" w14:textId="77777777" w:rsidR="002D28DE" w:rsidRPr="006906A1" w:rsidRDefault="002D28DE" w:rsidP="002D28DE">
      <w:pPr>
        <w:pStyle w:val="AuthorsAffiliation"/>
        <w:bidi/>
        <w:jc w:val="right"/>
        <w:rPr>
          <w:rFonts w:cs="B Nazanin"/>
          <w:sz w:val="16"/>
          <w:szCs w:val="16"/>
          <w:rtl/>
        </w:rPr>
      </w:pPr>
      <w:bookmarkStart w:id="1" w:name="_Hlk166340974"/>
      <w:bookmarkEnd w:id="0"/>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5BD5BFF1" w14:textId="77777777" w:rsidR="002D28DE" w:rsidRPr="00E66550" w:rsidRDefault="002D28DE" w:rsidP="002D28DE">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p>
    <w:bookmarkEnd w:id="1"/>
    <w:p w14:paraId="75CC91DC" w14:textId="77777777" w:rsidR="00E21F99" w:rsidRPr="00196E88" w:rsidRDefault="00E21F99" w:rsidP="0034235D">
      <w:pPr>
        <w:pStyle w:val="AbstractTitle"/>
      </w:pPr>
    </w:p>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BC65F7"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77777777" w:rsidR="000759ED" w:rsidRPr="000759ED" w:rsidRDefault="000759ED" w:rsidP="002D28DE">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2D28DE">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690078C9" w14:textId="77777777" w:rsidR="00077553" w:rsidRDefault="00077553" w:rsidP="00077553">
      <w:pPr>
        <w:bidi/>
        <w:spacing w:after="0" w:line="240" w:lineRule="auto"/>
        <w:rPr>
          <w:rFonts w:cs="Arial Unicode MS"/>
          <w:sz w:val="18"/>
          <w:szCs w:val="18"/>
          <w:rtl/>
          <w:lang w:bidi="fa-IR"/>
        </w:rPr>
      </w:pPr>
    </w:p>
    <w:p w14:paraId="645D236F" w14:textId="5E47BE4E" w:rsidR="00077553" w:rsidRDefault="00077553" w:rsidP="00077553">
      <w:pPr>
        <w:bidi/>
        <w:spacing w:after="0" w:line="240" w:lineRule="auto"/>
        <w:rPr>
          <w:rFonts w:cs="Arial Unicode MS"/>
          <w:sz w:val="18"/>
          <w:szCs w:val="18"/>
          <w:rtl/>
          <w:lang w:bidi="fa-IR"/>
        </w:rPr>
        <w:sectPr w:rsidR="00077553"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8D2D2" w14:textId="77777777" w:rsidR="00BC65F7" w:rsidRDefault="00BC65F7" w:rsidP="00C13DE9">
      <w:pPr>
        <w:spacing w:after="0" w:line="240" w:lineRule="auto"/>
      </w:pPr>
      <w:r>
        <w:separator/>
      </w:r>
    </w:p>
  </w:endnote>
  <w:endnote w:type="continuationSeparator" w:id="0">
    <w:p w14:paraId="1C7E03D6" w14:textId="77777777" w:rsidR="00BC65F7" w:rsidRDefault="00BC65F7"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94AA2" w14:textId="77777777" w:rsidR="00BC65F7" w:rsidRDefault="00BC65F7" w:rsidP="00C13DE9">
      <w:pPr>
        <w:spacing w:after="0" w:line="240" w:lineRule="auto"/>
      </w:pPr>
      <w:r>
        <w:separator/>
      </w:r>
    </w:p>
  </w:footnote>
  <w:footnote w:type="continuationSeparator" w:id="0">
    <w:p w14:paraId="085099ED" w14:textId="77777777" w:rsidR="00BC65F7" w:rsidRDefault="00BC65F7"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7C83D270"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FF5343" w:rsidRPr="00FF5343">
      <w:rPr>
        <w:rFonts w:cs="B Nazanin"/>
        <w:b/>
        <w:bCs/>
        <w:sz w:val="14"/>
        <w:szCs w:val="14"/>
        <w:lang w:bidi="fa-IR"/>
      </w:rPr>
      <w:t xml:space="preserve">in Future </w:t>
    </w:r>
    <w:r w:rsidR="00077553" w:rsidRPr="00077553">
      <w:rPr>
        <w:rFonts w:cs="B Nazanin"/>
        <w:b/>
        <w:bCs/>
        <w:sz w:val="14"/>
        <w:szCs w:val="14"/>
        <w:lang w:bidi="fa-IR"/>
      </w:rPr>
      <w:t>Management</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6BECD312" w:rsidR="002E0F19" w:rsidRPr="00347D9A" w:rsidRDefault="00FF5343" w:rsidP="002E0F19">
          <w:pPr>
            <w:pStyle w:val="Header"/>
            <w:bidi/>
            <w:spacing w:after="0"/>
            <w:jc w:val="center"/>
            <w:rPr>
              <w:rFonts w:cs="B Nazanin"/>
              <w:b/>
              <w:bCs/>
              <w:rtl/>
            </w:rPr>
          </w:pPr>
          <w:r w:rsidRPr="00FF5343">
            <w:rPr>
              <w:rFonts w:cs="B Nazanin"/>
              <w:b/>
              <w:bCs/>
            </w:rPr>
            <w:t xml:space="preserve">in Future </w:t>
          </w:r>
          <w:r w:rsidR="00077553" w:rsidRPr="00077553">
            <w:rPr>
              <w:rFonts w:cs="B Nazanin"/>
              <w:b/>
              <w:bCs/>
            </w:rPr>
            <w:t>Management</w:t>
          </w:r>
        </w:p>
        <w:p w14:paraId="02D49D70" w14:textId="5B80F9C7" w:rsidR="002E0F19" w:rsidRPr="003D6A77" w:rsidRDefault="00BC65F7" w:rsidP="002E0F19">
          <w:pPr>
            <w:pStyle w:val="Header"/>
            <w:bidi/>
            <w:spacing w:after="0"/>
            <w:jc w:val="center"/>
            <w:rPr>
              <w:rFonts w:asciiTheme="majorHAnsi" w:hAnsiTheme="majorHAnsi" w:cs="B Nazanin"/>
              <w:b/>
              <w:bCs/>
              <w:sz w:val="14"/>
              <w:szCs w:val="14"/>
              <w:lang w:bidi="fa-IR"/>
            </w:rPr>
          </w:pPr>
          <w:hyperlink r:id="rId2" w:history="1">
            <w:r w:rsidR="00BC13BB">
              <w:rPr>
                <w:rStyle w:val="Hyperlink"/>
                <w:rFonts w:asciiTheme="majorHAnsi" w:hAnsiTheme="majorHAnsi" w:cs="B Nazanin"/>
                <w:b/>
                <w:bCs/>
                <w:sz w:val="14"/>
                <w:szCs w:val="14"/>
                <w:lang w:bidi="fa-IR"/>
              </w:rPr>
              <w:t>www.journalhi.com/man/</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5DD6B83C"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077553" w:rsidRPr="00077553">
            <w:rPr>
              <w:rFonts w:cs="B Nazanin"/>
              <w:b/>
              <w:bCs/>
              <w:sz w:val="16"/>
              <w:szCs w:val="16"/>
            </w:rPr>
            <w:t>Management</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67661775"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077553" w:rsidRPr="00077553">
            <w:rPr>
              <w:rFonts w:cs="B Nazanin"/>
              <w:b/>
              <w:bCs/>
              <w:sz w:val="16"/>
              <w:szCs w:val="16"/>
            </w:rPr>
            <w:t>Management</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77553"/>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28DE"/>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259C"/>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2DA"/>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13BB"/>
    <w:rsid w:val="00BC2732"/>
    <w:rsid w:val="00BC29E1"/>
    <w:rsid w:val="00BC2DCE"/>
    <w:rsid w:val="00BC5147"/>
    <w:rsid w:val="00BC5B31"/>
    <w:rsid w:val="00BC63FB"/>
    <w:rsid w:val="00BC65F7"/>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E7C57"/>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343"/>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ma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224</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2024-05-11T14:12:00Z</dcterms:modified>
</cp:coreProperties>
</file>