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6ACE2C8E" w:rsidR="000A4864" w:rsidRPr="00724C2D" w:rsidRDefault="000F4B11" w:rsidP="00D37CD6">
      <w:pPr>
        <w:pStyle w:val="a4"/>
        <w:jc w:val="left"/>
        <w:rPr>
          <w:sz w:val="28"/>
          <w:szCs w:val="32"/>
        </w:rPr>
      </w:pPr>
      <w:r w:rsidRPr="00724C2D">
        <w:rPr>
          <w:rFonts w:hint="cs"/>
          <w:sz w:val="28"/>
          <w:szCs w:val="32"/>
          <w:rtl/>
        </w:rPr>
        <w:t>عنوان مقاله</w:t>
      </w:r>
      <w:r w:rsidR="00B24E9C" w:rsidRPr="00724C2D">
        <w:rPr>
          <w:rFonts w:hint="cs"/>
          <w:sz w:val="28"/>
          <w:szCs w:val="32"/>
          <w:rtl/>
        </w:rPr>
        <w:t xml:space="preserve"> (</w:t>
      </w:r>
      <w:r w:rsidR="00B24E9C" w:rsidRPr="00724C2D">
        <w:rPr>
          <w:sz w:val="28"/>
          <w:szCs w:val="32"/>
        </w:rPr>
        <w:t xml:space="preserve">B Nazanin </w:t>
      </w:r>
      <w:r w:rsidR="00631B23">
        <w:rPr>
          <w:sz w:val="28"/>
          <w:szCs w:val="32"/>
        </w:rPr>
        <w:t>16</w:t>
      </w:r>
      <w:r w:rsidR="00B24E9C" w:rsidRPr="00724C2D">
        <w:rPr>
          <w:rFonts w:hint="cs"/>
          <w:sz w:val="28"/>
          <w:szCs w:val="32"/>
          <w:rtl/>
        </w:rPr>
        <w:t>)</w:t>
      </w:r>
    </w:p>
    <w:p w14:paraId="1672FC99" w14:textId="498FA327" w:rsidR="00724C2D" w:rsidRPr="001821FA" w:rsidRDefault="00724C2D" w:rsidP="00724C2D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 xml:space="preserve">B Nazanin </w:t>
      </w:r>
      <w:r w:rsidR="00631B23">
        <w:rPr>
          <w:sz w:val="24"/>
          <w:szCs w:val="24"/>
        </w:rPr>
        <w:t>12</w:t>
      </w:r>
      <w:r w:rsidRPr="001821FA">
        <w:rPr>
          <w:rFonts w:hint="cs"/>
          <w:sz w:val="24"/>
          <w:szCs w:val="24"/>
          <w:rtl/>
        </w:rPr>
        <w:t>)</w:t>
      </w:r>
    </w:p>
    <w:p w14:paraId="54514A0E" w14:textId="2452E184" w:rsidR="00724C2D" w:rsidRPr="001821FA" w:rsidRDefault="00724C2D" w:rsidP="00724C2D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hyperlink r:id="rId8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631B23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4D92D812" w14:textId="77777777" w:rsidR="00724C2D" w:rsidRPr="001821FA" w:rsidRDefault="00724C2D" w:rsidP="00724C2D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hyperlink r:id="rId9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</w:p>
    <w:p w14:paraId="15781457" w14:textId="77777777" w:rsidR="00724C2D" w:rsidRPr="001821FA" w:rsidRDefault="00724C2D" w:rsidP="00724C2D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3AB1135D" w14:textId="77777777" w:rsidR="00724C2D" w:rsidRDefault="00724C2D" w:rsidP="00724C2D">
      <w:pPr>
        <w:pStyle w:val="a9"/>
        <w:jc w:val="left"/>
        <w:rPr>
          <w:rtl/>
          <w:lang w:bidi="fa-IR"/>
        </w:rPr>
      </w:pPr>
    </w:p>
    <w:p w14:paraId="3640B4BF" w14:textId="77777777" w:rsidR="00724C2D" w:rsidRPr="001821FA" w:rsidRDefault="00724C2D" w:rsidP="00724C2D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6B62D4AE" w14:textId="77777777" w:rsidR="00724C2D" w:rsidRPr="00E66550" w:rsidRDefault="00724C2D" w:rsidP="00724C2D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49861A7C" w14:textId="77777777" w:rsidR="00724C2D" w:rsidRPr="00E66550" w:rsidRDefault="00724C2D" w:rsidP="00724C2D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38B2E9E1" w14:textId="77777777" w:rsidR="00724C2D" w:rsidRPr="00E66550" w:rsidRDefault="00724C2D" w:rsidP="00724C2D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42C3269E" w14:textId="77777777" w:rsidR="00724C2D" w:rsidRPr="00E66550" w:rsidRDefault="00724C2D" w:rsidP="00724C2D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53AD58FC" w14:textId="77777777" w:rsidR="00724C2D" w:rsidRPr="00E66550" w:rsidRDefault="00724C2D" w:rsidP="00724C2D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3C3B905E" w14:textId="77777777" w:rsidR="00724C2D" w:rsidRPr="001821FA" w:rsidRDefault="00724C2D" w:rsidP="00724C2D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541E314D" w14:textId="77777777" w:rsidR="00724C2D" w:rsidRPr="00196E88" w:rsidRDefault="00724C2D" w:rsidP="00724C2D">
      <w:pPr>
        <w:pStyle w:val="EnglishTitle"/>
        <w:bidi/>
        <w:jc w:val="right"/>
        <w:rPr>
          <w:sz w:val="12"/>
          <w:szCs w:val="12"/>
        </w:rPr>
      </w:pPr>
    </w:p>
    <w:p w14:paraId="255637EF" w14:textId="77777777" w:rsidR="00724C2D" w:rsidRPr="00631B23" w:rsidRDefault="00724C2D" w:rsidP="00724C2D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631B23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77AC80F2" w14:textId="77777777" w:rsidR="00724C2D" w:rsidRPr="001821FA" w:rsidRDefault="00724C2D" w:rsidP="00724C2D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r w:rsidRPr="001821FA">
        <w:rPr>
          <w:rFonts w:cstheme="majorBidi"/>
          <w:vertAlign w:val="superscript"/>
        </w:rPr>
        <w:t xml:space="preserve">2,* </w:t>
      </w:r>
      <w:r w:rsidRPr="001821FA">
        <w:rPr>
          <w:rFonts w:cstheme="majorBidi"/>
        </w:rPr>
        <w:t>(Cambria (Headings) 11)</w:t>
      </w:r>
    </w:p>
    <w:p w14:paraId="2FDBBBCD" w14:textId="52DF9D58" w:rsidR="00724C2D" w:rsidRPr="001821FA" w:rsidRDefault="00724C2D" w:rsidP="00724C2D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10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631B23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1BC072EE" w14:textId="77777777" w:rsidR="00724C2D" w:rsidRPr="001821FA" w:rsidRDefault="00724C2D" w:rsidP="00724C2D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11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4105C491" w14:textId="77777777" w:rsidR="00724C2D" w:rsidRPr="001821FA" w:rsidRDefault="00724C2D" w:rsidP="00724C2D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1552B9AF" w14:textId="77777777" w:rsidR="00724C2D" w:rsidRPr="001821FA" w:rsidRDefault="00724C2D" w:rsidP="00724C2D">
      <w:pPr>
        <w:pStyle w:val="AbstractTitle"/>
        <w:spacing w:after="120"/>
      </w:pPr>
      <w:r w:rsidRPr="001821FA">
        <w:t>Abstract</w:t>
      </w:r>
    </w:p>
    <w:p w14:paraId="21AA1B3C" w14:textId="77777777" w:rsidR="00724C2D" w:rsidRPr="001821FA" w:rsidRDefault="00724C2D" w:rsidP="00724C2D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15E38A2B" w14:textId="77777777" w:rsidR="00724C2D" w:rsidRPr="001821FA" w:rsidRDefault="00724C2D" w:rsidP="00724C2D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55383E08" w14:textId="77777777" w:rsidR="00724C2D" w:rsidRPr="001821FA" w:rsidRDefault="00724C2D" w:rsidP="00724C2D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69B08B66" w14:textId="77777777" w:rsidR="00724C2D" w:rsidRPr="001821FA" w:rsidRDefault="00724C2D" w:rsidP="00724C2D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34E0C7BC" w14:textId="1C4FE26D" w:rsidR="00724C2D" w:rsidRPr="001821FA" w:rsidRDefault="00724C2D" w:rsidP="00724C2D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631B23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01270BF2" w14:textId="2E5B3E8E" w:rsidR="00E21F99" w:rsidRPr="00196E88" w:rsidRDefault="00724C2D" w:rsidP="00724C2D">
      <w:pPr>
        <w:pStyle w:val="AbstractTitle"/>
      </w:pPr>
      <w:r w:rsidRPr="001821FA">
        <w:rPr>
          <w:b w:val="0"/>
          <w:bCs w:val="0"/>
        </w:rPr>
        <w:t>Keywords:</w:t>
      </w:r>
      <w:r w:rsidRPr="001821FA">
        <w:rPr>
          <w:i/>
          <w:iCs/>
        </w:rPr>
        <w:t xml:space="preserve"> </w:t>
      </w:r>
      <w:r w:rsidRPr="001821FA">
        <w:rPr>
          <w:rFonts w:ascii="Cambria" w:eastAsia="Times New Roman" w:hAnsi="Cambria"/>
        </w:rPr>
        <w:t>Word</w:t>
      </w:r>
      <w:r w:rsidRPr="001821FA">
        <w:t xml:space="preserve"> 1, </w:t>
      </w:r>
      <w:r w:rsidRPr="001821FA">
        <w:rPr>
          <w:rFonts w:ascii="Cambria" w:eastAsia="Times New Roman" w:hAnsi="Cambria"/>
        </w:rPr>
        <w:t xml:space="preserve">Word </w:t>
      </w:r>
      <w:r w:rsidRPr="001821FA">
        <w:t xml:space="preserve">2, </w:t>
      </w:r>
      <w:r w:rsidRPr="001821FA">
        <w:rPr>
          <w:rFonts w:ascii="Cambria" w:eastAsia="Times New Roman" w:hAnsi="Cambria"/>
        </w:rPr>
        <w:t>Word</w:t>
      </w:r>
      <w:r w:rsidRPr="001821FA">
        <w:t xml:space="preserve"> 3, </w:t>
      </w:r>
      <w:r w:rsidRPr="001821FA">
        <w:rPr>
          <w:rFonts w:ascii="Cambria" w:eastAsia="Times New Roman" w:hAnsi="Cambria"/>
        </w:rPr>
        <w:t>Word</w:t>
      </w:r>
      <w:r w:rsidRPr="001821FA">
        <w:t xml:space="preserve"> 4, </w:t>
      </w:r>
      <w:r w:rsidRPr="001821FA">
        <w:rPr>
          <w:rFonts w:ascii="Cambria" w:eastAsia="Times New Roman" w:hAnsi="Cambria"/>
        </w:rPr>
        <w:t>Word</w:t>
      </w:r>
      <w:r w:rsidRPr="001821FA">
        <w:t xml:space="preserve"> 5</w:t>
      </w: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2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B5073D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196E88" w:rsidRDefault="000017F4" w:rsidP="000017F4">
      <w:pPr>
        <w:autoSpaceDE w:val="0"/>
        <w:autoSpaceDN w:val="0"/>
        <w:bidi/>
        <w:adjustRightInd w:val="0"/>
        <w:spacing w:after="0" w:line="240" w:lineRule="auto"/>
        <w:ind w:left="422" w:hanging="422"/>
        <w:rPr>
          <w:rFonts w:asciiTheme="majorHAnsi" w:eastAsiaTheme="minorHAnsi" w:hAnsiTheme="majorHAnsi" w:cs="Arial Unicode MS"/>
          <w:sz w:val="14"/>
          <w:szCs w:val="14"/>
          <w:lang w:bidi="fa-IR"/>
        </w:rPr>
      </w:pPr>
    </w:p>
    <w:p w14:paraId="6ED993A9" w14:textId="3FAE2DB7" w:rsidR="00010A02" w:rsidRPr="00724C2D" w:rsidRDefault="00010A02" w:rsidP="00724C2D">
      <w:pPr>
        <w:autoSpaceDE w:val="0"/>
        <w:autoSpaceDN w:val="0"/>
        <w:adjustRightInd w:val="0"/>
        <w:spacing w:after="120" w:line="240" w:lineRule="auto"/>
        <w:ind w:left="432" w:hanging="432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724C2D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724C2D">
        <w:rPr>
          <w:rFonts w:asciiTheme="majorHAnsi" w:hAnsiTheme="majorHAnsi" w:cs="TimesNewRomanPSMT"/>
          <w:sz w:val="16"/>
          <w:szCs w:val="16"/>
          <w:lang w:bidi="fa-IR"/>
        </w:rPr>
        <w:tab/>
      </w:r>
      <w:r w:rsidR="005E2687" w:rsidRPr="00724C2D">
        <w:rPr>
          <w:rFonts w:asciiTheme="majorHAnsi" w:hAnsiTheme="majorHAnsi" w:cs="TimesNewRomanPSMT"/>
          <w:sz w:val="16"/>
          <w:szCs w:val="16"/>
          <w:lang w:bidi="fa-IR"/>
        </w:rPr>
        <w:t>Saitoh, T., &amp; Hirose, K. (1989). High-accuracy bench mark solutions to natural convection in a square cavity. </w:t>
      </w:r>
      <w:r w:rsidR="005E2687" w:rsidRPr="00724C2D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724C2D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724C2D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724C2D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181C8F36" w:rsidR="006F54FA" w:rsidRPr="00724C2D" w:rsidRDefault="006F54FA" w:rsidP="00724C2D">
      <w:pPr>
        <w:spacing w:after="120" w:line="240" w:lineRule="auto"/>
        <w:ind w:left="432" w:hanging="432"/>
        <w:jc w:val="both"/>
        <w:rPr>
          <w:rFonts w:asciiTheme="majorHAnsi" w:hAnsiTheme="majorHAnsi" w:cs="B Nazanin"/>
          <w:sz w:val="16"/>
          <w:szCs w:val="16"/>
        </w:rPr>
      </w:pPr>
      <w:r w:rsidRPr="00724C2D">
        <w:rPr>
          <w:rFonts w:asciiTheme="majorHAnsi" w:hAnsiTheme="majorHAnsi" w:cs="Courier New"/>
          <w:sz w:val="16"/>
          <w:szCs w:val="16"/>
        </w:rPr>
        <w:t>[2]</w:t>
      </w:r>
      <w:r w:rsidRPr="00724C2D">
        <w:rPr>
          <w:rFonts w:asciiTheme="majorHAnsi" w:hAnsiTheme="majorHAnsi" w:cs="Courier New"/>
          <w:sz w:val="16"/>
          <w:szCs w:val="16"/>
        </w:rPr>
        <w:tab/>
      </w:r>
      <w:r w:rsidR="005E2687" w:rsidRPr="00724C2D">
        <w:rPr>
          <w:rFonts w:asciiTheme="majorHAnsi" w:hAnsiTheme="majorHAnsi" w:cs="Courier New"/>
          <w:sz w:val="16"/>
          <w:szCs w:val="16"/>
        </w:rPr>
        <w:t>de Vahl Davis, G. (1983). Natural convection of air in a square cavity: a bench mark numerical solution. </w:t>
      </w:r>
      <w:r w:rsidR="005E2687" w:rsidRPr="00724C2D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724C2D">
        <w:rPr>
          <w:rFonts w:asciiTheme="majorHAnsi" w:hAnsiTheme="majorHAnsi" w:cs="Courier New"/>
          <w:sz w:val="16"/>
          <w:szCs w:val="16"/>
        </w:rPr>
        <w:t>, </w:t>
      </w:r>
      <w:r w:rsidR="005E2687" w:rsidRPr="00724C2D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724C2D">
        <w:rPr>
          <w:rFonts w:asciiTheme="majorHAnsi" w:hAnsiTheme="majorHAnsi" w:cs="Courier New"/>
          <w:sz w:val="16"/>
          <w:szCs w:val="16"/>
        </w:rPr>
        <w:t>(3), 249-264.</w:t>
      </w:r>
    </w:p>
    <w:p w14:paraId="7E0B9D8C" w14:textId="77777777" w:rsidR="004D7766" w:rsidRDefault="004D7766" w:rsidP="004D7766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69AFF64A" w14:textId="7B0B5D6A" w:rsidR="004D7766" w:rsidRPr="00196E88" w:rsidRDefault="004D7766" w:rsidP="004D7766">
      <w:pPr>
        <w:bidi/>
        <w:ind w:left="426" w:hanging="426"/>
        <w:jc w:val="both"/>
        <w:rPr>
          <w:rFonts w:cs="Arial Unicode MS"/>
          <w:lang w:bidi="fa-IR"/>
        </w:rPr>
        <w:sectPr w:rsidR="004D7766" w:rsidRPr="00196E88" w:rsidSect="00A91B7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B0194" w14:textId="77777777" w:rsidR="00B5073D" w:rsidRDefault="00B5073D" w:rsidP="00C13DE9">
      <w:pPr>
        <w:spacing w:after="0" w:line="240" w:lineRule="auto"/>
      </w:pPr>
      <w:r>
        <w:separator/>
      </w:r>
    </w:p>
  </w:endnote>
  <w:endnote w:type="continuationSeparator" w:id="0">
    <w:p w14:paraId="554E2A20" w14:textId="77777777" w:rsidR="00B5073D" w:rsidRDefault="00B5073D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52AA" w14:textId="77777777" w:rsidR="00B5073D" w:rsidRDefault="00B5073D" w:rsidP="00C13DE9">
      <w:pPr>
        <w:spacing w:after="0" w:line="240" w:lineRule="auto"/>
      </w:pPr>
      <w:r>
        <w:separator/>
      </w:r>
    </w:p>
  </w:footnote>
  <w:footnote w:type="continuationSeparator" w:id="0">
    <w:p w14:paraId="709031C9" w14:textId="77777777" w:rsidR="00B5073D" w:rsidRDefault="00B5073D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3D374716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4D7766" w:rsidRPr="004D7766">
      <w:rPr>
        <w:rFonts w:cs="B Nazanin"/>
        <w:b/>
        <w:bCs/>
        <w:sz w:val="14"/>
        <w:szCs w:val="14"/>
        <w:rtl/>
      </w:rPr>
      <w:t>علوم انسان</w:t>
    </w:r>
    <w:r w:rsidR="004D7766" w:rsidRPr="004D7766">
      <w:rPr>
        <w:rFonts w:cs="B Nazanin" w:hint="cs"/>
        <w:b/>
        <w:bCs/>
        <w:sz w:val="14"/>
        <w:szCs w:val="14"/>
        <w:rtl/>
      </w:rPr>
      <w:t>ی</w:t>
    </w:r>
    <w:r w:rsidR="004D7766">
      <w:rPr>
        <w:rFonts w:cs="B Nazanin" w:hint="cs"/>
        <w:b/>
        <w:bCs/>
        <w:sz w:val="14"/>
        <w:szCs w:val="14"/>
        <w:rtl/>
        <w:lang w:bidi="fa-IR"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3B8054F8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4D7766" w:rsidRPr="004D7766">
            <w:rPr>
              <w:rFonts w:cs="B Nazanin"/>
              <w:b/>
              <w:bCs/>
              <w:rtl/>
            </w:rPr>
            <w:t>علوم انسان</w:t>
          </w:r>
          <w:r w:rsidR="004D7766" w:rsidRPr="004D7766">
            <w:rPr>
              <w:rFonts w:cs="B Nazanin" w:hint="cs"/>
              <w:b/>
              <w:bCs/>
              <w:rtl/>
            </w:rPr>
            <w:t>ی</w:t>
          </w:r>
          <w:r w:rsidR="004D7766">
            <w:rPr>
              <w:rFonts w:cs="B Nazanin" w:hint="cs"/>
              <w:b/>
              <w:bCs/>
              <w:rtl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0D86318E" w:rsidR="00793066" w:rsidRPr="003D6A77" w:rsidRDefault="00B5073D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22241B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www.journalhi.com/hum/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3278FCAA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4D7766" w:rsidRPr="004D7766">
            <w:rPr>
              <w:rFonts w:cs="B Nazanin"/>
              <w:b/>
              <w:bCs/>
              <w:sz w:val="16"/>
              <w:szCs w:val="16"/>
              <w:rtl/>
            </w:rPr>
            <w:t>علوم انسان</w:t>
          </w:r>
          <w:r w:rsidR="004D7766" w:rsidRPr="004D7766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4D7766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25160630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4D7766" w:rsidRPr="004D7766">
            <w:rPr>
              <w:rFonts w:cs="B Nazanin"/>
              <w:b/>
              <w:bCs/>
              <w:sz w:val="16"/>
              <w:szCs w:val="16"/>
              <w:rtl/>
            </w:rPr>
            <w:t>علوم انسان</w:t>
          </w:r>
          <w:r w:rsidR="004D7766" w:rsidRPr="004D7766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0E279E">
            <w:rPr>
              <w:rFonts w:cs="B Nazanin"/>
              <w:b/>
              <w:bCs/>
              <w:sz w:val="16"/>
              <w:szCs w:val="16"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41B"/>
    <w:rsid w:val="00222DC8"/>
    <w:rsid w:val="00223133"/>
    <w:rsid w:val="002245A1"/>
    <w:rsid w:val="00230B2D"/>
    <w:rsid w:val="00230F29"/>
    <w:rsid w:val="0023299B"/>
    <w:rsid w:val="00234AAE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476C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D7766"/>
    <w:rsid w:val="004E01FE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1B23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4C2D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73D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68BC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mail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hum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311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5062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69</cp:revision>
  <cp:lastPrinted>2023-06-15T09:20:00Z</cp:lastPrinted>
  <dcterms:created xsi:type="dcterms:W3CDTF">2014-04-13T08:38:00Z</dcterms:created>
  <dcterms:modified xsi:type="dcterms:W3CDTF">2024-05-11T14:25:00Z</dcterms:modified>
</cp:coreProperties>
</file>